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EF2A2D" w14:textId="77777777" w:rsidR="00876F8C" w:rsidRDefault="00EE5E7B" w:rsidP="00876F8C">
      <w:pPr>
        <w:ind w:left="-1800"/>
      </w:pPr>
      <w:r>
        <w:rPr>
          <w:noProof/>
          <w:lang w:eastAsia="en-US"/>
        </w:rPr>
        <w:drawing>
          <wp:inline distT="0" distB="0" distL="0" distR="0" wp14:anchorId="4B97EB6A" wp14:editId="1E2F1BA6">
            <wp:extent cx="7772400" cy="1600199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LW_header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600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230EB" w14:textId="77777777" w:rsidR="00BA63B6" w:rsidRPr="00CA1717" w:rsidRDefault="00BA63B6" w:rsidP="00BA63B6">
      <w:pPr>
        <w:ind w:right="1800"/>
        <w:rPr>
          <w:rFonts w:ascii="Georgia" w:hAnsi="Georgia"/>
          <w:sz w:val="22"/>
          <w:szCs w:val="22"/>
        </w:rPr>
      </w:pPr>
      <w:bookmarkStart w:id="0" w:name="_GoBack"/>
    </w:p>
    <w:bookmarkEnd w:id="0"/>
    <w:p w14:paraId="68BB5E24" w14:textId="0A7C79E6" w:rsidR="00380F53" w:rsidRDefault="007E7B76" w:rsidP="00380F53">
      <w:pPr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PHOTOGRAPHY CONSENT FORM/RELEASE</w:t>
      </w:r>
    </w:p>
    <w:p w14:paraId="670468EB" w14:textId="77777777" w:rsidR="007E7B76" w:rsidRDefault="007E7B76" w:rsidP="00380F53">
      <w:pPr>
        <w:jc w:val="center"/>
        <w:rPr>
          <w:rFonts w:ascii="Georgia" w:hAnsi="Georgia"/>
          <w:b/>
          <w:sz w:val="28"/>
          <w:szCs w:val="28"/>
        </w:rPr>
      </w:pPr>
    </w:p>
    <w:p w14:paraId="4DC0179D" w14:textId="77777777" w:rsidR="007E7B76" w:rsidRDefault="007E7B76" w:rsidP="007E7B76">
      <w:r>
        <w:t xml:space="preserve">I, (print name) ___________________________________________, hereby grant permission to Harvard University and the Memorial Church, to take and use: photographs and/or digital images of me for use in news releases and/or promotional materials. These materials might include printed or electronic publications, web sites, or other electronic communications. I further agree that my name and identity may be revealed in descriptive text or commentary in connection with the image(s). I authorize the use of these images without compensation to me. All negatives, prints, digital reproductions shall be the property of Harvard University and the Memorial Church. </w:t>
      </w:r>
    </w:p>
    <w:p w14:paraId="5C024971" w14:textId="77777777" w:rsidR="00380F53" w:rsidRPr="001B54AF" w:rsidRDefault="00380F53" w:rsidP="00380F53">
      <w:pPr>
        <w:jc w:val="center"/>
        <w:rPr>
          <w:rFonts w:ascii="Georgia" w:hAnsi="Georgia"/>
        </w:rPr>
      </w:pPr>
    </w:p>
    <w:p w14:paraId="5EC852D5" w14:textId="5E118774" w:rsidR="00380F53" w:rsidRPr="00D43F1D" w:rsidRDefault="007E7B76" w:rsidP="00380F53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Signature of adult over 18</w:t>
      </w:r>
    </w:p>
    <w:p w14:paraId="461EACF7" w14:textId="77777777" w:rsidR="00380F53" w:rsidRPr="001B54AF" w:rsidRDefault="006B7CA1" w:rsidP="00380F53">
      <w:pPr>
        <w:rPr>
          <w:rFonts w:ascii="Georgia" w:hAnsi="Georgia"/>
        </w:rPr>
      </w:pPr>
      <w:r w:rsidRPr="001B54AF">
        <w:rPr>
          <w:rFonts w:ascii="Georgia" w:hAnsi="Georgia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44767D" wp14:editId="2B1F253F">
                <wp:simplePos x="0" y="0"/>
                <wp:positionH relativeFrom="column">
                  <wp:posOffset>51435</wp:posOffset>
                </wp:positionH>
                <wp:positionV relativeFrom="paragraph">
                  <wp:posOffset>14605</wp:posOffset>
                </wp:positionV>
                <wp:extent cx="4800600" cy="342900"/>
                <wp:effectExtent l="0" t="0" r="25400" b="3810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304186" w14:textId="77777777" w:rsidR="00C67B4B" w:rsidRDefault="00C67B4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4" o:spid="_x0000_s1026" type="#_x0000_t202" style="position:absolute;margin-left:4.05pt;margin-top:1.15pt;width:378pt;height:2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" filled="f" strokecolor="black [3213]">
                <v:stroke opacity="32896f"/>
                <v:textbox>
                  <w:txbxContent>
                    <w:p w14:paraId="06304186" w14:textId="77777777" w:rsidR="0053173D" w:rsidRDefault="0053173D"/>
                  </w:txbxContent>
                </v:textbox>
                <w10:wrap type="square"/>
              </v:shape>
            </w:pict>
          </mc:Fallback>
        </mc:AlternateContent>
      </w:r>
    </w:p>
    <w:p w14:paraId="21DE55AD" w14:textId="77777777" w:rsidR="00380F53" w:rsidRDefault="00380F53" w:rsidP="00380F53">
      <w:pPr>
        <w:rPr>
          <w:rFonts w:ascii="Georgia" w:hAnsi="Georgia"/>
        </w:rPr>
      </w:pPr>
    </w:p>
    <w:p w14:paraId="618657E9" w14:textId="77777777" w:rsidR="007E7B76" w:rsidRDefault="007E7B76" w:rsidP="00380F53">
      <w:pPr>
        <w:rPr>
          <w:rFonts w:ascii="Georgia" w:hAnsi="Georgia"/>
        </w:rPr>
      </w:pPr>
    </w:p>
    <w:p w14:paraId="14F37A20" w14:textId="77777777" w:rsidR="007E7B76" w:rsidRPr="007E7B76" w:rsidRDefault="007E7B76" w:rsidP="007E7B76">
      <w:pPr>
        <w:rPr>
          <w:b/>
        </w:rPr>
      </w:pPr>
      <w:r w:rsidRPr="007E7B76">
        <w:rPr>
          <w:b/>
        </w:rPr>
        <w:t xml:space="preserve">Release For Minor Children (Under the age of 18) </w:t>
      </w:r>
    </w:p>
    <w:p w14:paraId="5BA0D9DE" w14:textId="77777777" w:rsidR="007E7B76" w:rsidRDefault="007E7B76" w:rsidP="007E7B76"/>
    <w:p w14:paraId="44D2F4FC" w14:textId="77777777" w:rsidR="007E7B76" w:rsidRDefault="007E7B76" w:rsidP="007E7B76">
      <w:r>
        <w:t xml:space="preserve">I, (print name) ________________________________________, parent or official guardian of (print child’s name) ________________________________________, hereby grant permission to Harvard University and the Memorial Church representatives, to take and use: photographs and/or digital images of my child for use in news releases and/or promotional materials. These materials might include printed or electronic publications, web sites, or other electronic communications. I further agree that my child’s name and identity may be revealed in descriptive text or commentary in connection with the image(s). I authorize the use of these images without compensation to me. All negatives, prints, digital reproductions shall be the property of Harvard University and the Memorial Church. </w:t>
      </w:r>
    </w:p>
    <w:p w14:paraId="79E77FA0" w14:textId="77777777" w:rsidR="007E7B76" w:rsidRPr="001B54AF" w:rsidRDefault="007E7B76" w:rsidP="00380F53">
      <w:pPr>
        <w:rPr>
          <w:rFonts w:ascii="Georgia" w:hAnsi="Georgia"/>
        </w:rPr>
      </w:pPr>
    </w:p>
    <w:p w14:paraId="4FF04759" w14:textId="18619A30" w:rsidR="007E7B76" w:rsidRPr="00D43F1D" w:rsidRDefault="007E7B76" w:rsidP="007E7B76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Signature of </w:t>
      </w:r>
      <w:r>
        <w:rPr>
          <w:rFonts w:ascii="Georgia" w:hAnsi="Georgia"/>
          <w:sz w:val="22"/>
          <w:szCs w:val="22"/>
        </w:rPr>
        <w:t>Parent/Guardian</w:t>
      </w:r>
    </w:p>
    <w:p w14:paraId="4FEDF879" w14:textId="77777777" w:rsidR="007E7B76" w:rsidRPr="001B54AF" w:rsidRDefault="007E7B76" w:rsidP="007E7B76">
      <w:pPr>
        <w:rPr>
          <w:rFonts w:ascii="Georgia" w:hAnsi="Georgia"/>
        </w:rPr>
      </w:pPr>
      <w:r w:rsidRPr="001B54AF">
        <w:rPr>
          <w:rFonts w:ascii="Georgia" w:hAnsi="Georgia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0963C3B" wp14:editId="4E91A835">
                <wp:simplePos x="0" y="0"/>
                <wp:positionH relativeFrom="column">
                  <wp:posOffset>51435</wp:posOffset>
                </wp:positionH>
                <wp:positionV relativeFrom="paragraph">
                  <wp:posOffset>14605</wp:posOffset>
                </wp:positionV>
                <wp:extent cx="4800600" cy="342900"/>
                <wp:effectExtent l="0" t="0" r="25400" b="381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937128" w14:textId="77777777" w:rsidR="007E7B76" w:rsidRDefault="007E7B76" w:rsidP="007E7B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7" type="#_x0000_t202" style="position:absolute;margin-left:4.05pt;margin-top:1.15pt;width:378pt;height:27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" filled="f" strokecolor="black [3213]">
                <v:stroke opacity="32896f"/>
                <v:textbox>
                  <w:txbxContent>
                    <w:p w14:paraId="1C937128" w14:textId="77777777" w:rsidR="007E7B76" w:rsidRDefault="007E7B76" w:rsidP="007E7B76"/>
                  </w:txbxContent>
                </v:textbox>
                <w10:wrap type="square"/>
              </v:shape>
            </w:pict>
          </mc:Fallback>
        </mc:AlternateContent>
      </w:r>
    </w:p>
    <w:p w14:paraId="77621D4F" w14:textId="77777777" w:rsidR="007E7B76" w:rsidRDefault="007E7B76" w:rsidP="007E7B76">
      <w:pPr>
        <w:rPr>
          <w:rFonts w:ascii="Georgia" w:hAnsi="Georgia"/>
        </w:rPr>
      </w:pPr>
    </w:p>
    <w:p w14:paraId="03F35F7A" w14:textId="77777777" w:rsidR="006B7CA1" w:rsidRPr="001B54AF" w:rsidRDefault="006B7CA1" w:rsidP="00380F53">
      <w:pPr>
        <w:rPr>
          <w:rFonts w:ascii="Georgia" w:hAnsi="Georgia"/>
        </w:rPr>
      </w:pPr>
    </w:p>
    <w:p w14:paraId="2AA27462" w14:textId="6A841833" w:rsidR="00D66CA4" w:rsidRPr="00D43F1D" w:rsidRDefault="00D43F1D" w:rsidP="00D66CA4">
      <w:pPr>
        <w:rPr>
          <w:rFonts w:ascii="Georgia" w:hAnsi="Georgia"/>
          <w:sz w:val="22"/>
          <w:szCs w:val="22"/>
        </w:rPr>
      </w:pPr>
      <w:r w:rsidRPr="00D43F1D">
        <w:rPr>
          <w:rFonts w:ascii="Georgia" w:hAnsi="Georgia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824AE1A" wp14:editId="14CAA6EC">
                <wp:simplePos x="0" y="0"/>
                <wp:positionH relativeFrom="column">
                  <wp:posOffset>51435</wp:posOffset>
                </wp:positionH>
                <wp:positionV relativeFrom="paragraph">
                  <wp:posOffset>256540</wp:posOffset>
                </wp:positionV>
                <wp:extent cx="4800600" cy="342900"/>
                <wp:effectExtent l="0" t="0" r="25400" b="3810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E832C9" w14:textId="77777777" w:rsidR="00C67B4B" w:rsidRDefault="00C67B4B" w:rsidP="00D66C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margin-left:4.05pt;margin-top:20.2pt;width:378pt;height:2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" filled="f" strokecolor="black [3213]">
                <v:stroke opacity="32896f"/>
                <v:textbox>
                  <w:txbxContent>
                    <w:p w14:paraId="35E832C9" w14:textId="77777777" w:rsidR="0053173D" w:rsidRDefault="0053173D" w:rsidP="00D66CA4"/>
                  </w:txbxContent>
                </v:textbox>
                <w10:wrap type="square"/>
              </v:shape>
            </w:pict>
          </mc:Fallback>
        </mc:AlternateContent>
      </w:r>
      <w:r w:rsidR="007E7B76">
        <w:rPr>
          <w:rFonts w:ascii="Georgia" w:hAnsi="Georgia"/>
          <w:sz w:val="22"/>
          <w:szCs w:val="22"/>
        </w:rPr>
        <w:t>Phone</w:t>
      </w:r>
      <w:r w:rsidR="00D66CA4" w:rsidRPr="00D43F1D">
        <w:rPr>
          <w:rFonts w:ascii="Georgia" w:hAnsi="Georgia"/>
          <w:sz w:val="22"/>
          <w:szCs w:val="22"/>
        </w:rPr>
        <w:t>:</w:t>
      </w:r>
    </w:p>
    <w:p w14:paraId="35579BC2" w14:textId="329295FE" w:rsidR="00D66CA4" w:rsidRPr="001B54AF" w:rsidRDefault="00D66CA4" w:rsidP="00D66CA4">
      <w:pPr>
        <w:rPr>
          <w:rFonts w:ascii="Georgia" w:hAnsi="Georgia"/>
        </w:rPr>
      </w:pPr>
    </w:p>
    <w:p w14:paraId="7CFF383D" w14:textId="77777777" w:rsidR="00D66CA4" w:rsidRPr="001B54AF" w:rsidRDefault="00D66CA4" w:rsidP="00D66CA4">
      <w:pPr>
        <w:rPr>
          <w:rFonts w:ascii="Georgia" w:hAnsi="Georgia"/>
        </w:rPr>
      </w:pPr>
    </w:p>
    <w:p w14:paraId="661D8966" w14:textId="77777777" w:rsidR="00D66CA4" w:rsidRPr="001B54AF" w:rsidRDefault="00D66CA4" w:rsidP="00D66CA4">
      <w:pPr>
        <w:rPr>
          <w:rFonts w:ascii="Georgia" w:hAnsi="Georgia"/>
        </w:rPr>
      </w:pPr>
    </w:p>
    <w:p w14:paraId="162CF708" w14:textId="0C9E297A" w:rsidR="00380F53" w:rsidRPr="00D43F1D" w:rsidRDefault="00D43F1D" w:rsidP="00380F53">
      <w:pPr>
        <w:rPr>
          <w:rFonts w:ascii="Georgia" w:hAnsi="Georgia"/>
          <w:sz w:val="22"/>
          <w:szCs w:val="22"/>
        </w:rPr>
      </w:pPr>
      <w:r w:rsidRPr="001B54AF">
        <w:rPr>
          <w:rFonts w:ascii="Georgia" w:hAnsi="Georgia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43004A" wp14:editId="3F8F8A36">
                <wp:simplePos x="0" y="0"/>
                <wp:positionH relativeFrom="column">
                  <wp:posOffset>51435</wp:posOffset>
                </wp:positionH>
                <wp:positionV relativeFrom="paragraph">
                  <wp:posOffset>264160</wp:posOffset>
                </wp:positionV>
                <wp:extent cx="4800600" cy="342900"/>
                <wp:effectExtent l="0" t="0" r="25400" b="3810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586117" w14:textId="77777777" w:rsidR="00C67B4B" w:rsidRDefault="00C67B4B" w:rsidP="006B7C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7" o:spid="_x0000_s1029" type="#_x0000_t202" style="position:absolute;margin-left:4.05pt;margin-top:20.8pt;width:378pt;height:27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" filled="f" strokecolor="black [3213]">
                <v:stroke opacity="32896f"/>
                <v:textbox>
                  <w:txbxContent>
                    <w:p w14:paraId="1C586117" w14:textId="77777777" w:rsidR="0053173D" w:rsidRDefault="0053173D" w:rsidP="006B7CA1"/>
                  </w:txbxContent>
                </v:textbox>
                <w10:wrap type="square"/>
              </v:shape>
            </w:pict>
          </mc:Fallback>
        </mc:AlternateContent>
      </w:r>
      <w:r w:rsidR="007E7B76">
        <w:rPr>
          <w:rFonts w:ascii="Georgia" w:hAnsi="Georgia"/>
          <w:sz w:val="22"/>
          <w:szCs w:val="22"/>
        </w:rPr>
        <w:t>Address, City, State, Zip</w:t>
      </w:r>
      <w:r w:rsidR="00380F53" w:rsidRPr="00D43F1D">
        <w:rPr>
          <w:rFonts w:ascii="Georgia" w:hAnsi="Georgia"/>
          <w:sz w:val="22"/>
          <w:szCs w:val="22"/>
        </w:rPr>
        <w:t>:</w:t>
      </w:r>
    </w:p>
    <w:p w14:paraId="560DB3BD" w14:textId="1328F32D" w:rsidR="00380F53" w:rsidRPr="001B54AF" w:rsidRDefault="00380F53" w:rsidP="00380F53">
      <w:pPr>
        <w:rPr>
          <w:rFonts w:ascii="Georgia" w:hAnsi="Georgia"/>
        </w:rPr>
      </w:pPr>
    </w:p>
    <w:p w14:paraId="66B53E96" w14:textId="77777777" w:rsidR="00380F53" w:rsidRPr="001B54AF" w:rsidRDefault="00380F53" w:rsidP="00380F53">
      <w:pPr>
        <w:rPr>
          <w:rFonts w:ascii="Georgia" w:hAnsi="Georgia"/>
        </w:rPr>
      </w:pPr>
    </w:p>
    <w:p w14:paraId="23FA122C" w14:textId="2AA9DEC6" w:rsidR="00B421B6" w:rsidRPr="00FB7B39" w:rsidRDefault="00B421B6" w:rsidP="00B421B6">
      <w:pPr>
        <w:ind w:right="1800"/>
        <w:jc w:val="both"/>
        <w:rPr>
          <w:rFonts w:ascii="ACaslon Regular" w:hAnsi="ACaslon Regular"/>
          <w:sz w:val="22"/>
          <w:szCs w:val="22"/>
        </w:rPr>
      </w:pPr>
      <w:r>
        <w:rPr>
          <w:rFonts w:ascii="ACaslon Regular" w:hAnsi="ACaslon Regular"/>
          <w:noProof/>
          <w:sz w:val="22"/>
          <w:szCs w:val="22"/>
          <w:lang w:eastAsia="en-US"/>
        </w:rPr>
        <w:drawing>
          <wp:anchor distT="0" distB="0" distL="114300" distR="114300" simplePos="0" relativeHeight="251658240" behindDoc="0" locked="0" layoutInCell="1" allowOverlap="1" wp14:anchorId="384D3AE7" wp14:editId="51D42746">
            <wp:simplePos x="0" y="0"/>
            <wp:positionH relativeFrom="margin">
              <wp:posOffset>-1140460</wp:posOffset>
            </wp:positionH>
            <wp:positionV relativeFrom="margin">
              <wp:posOffset>9144635</wp:posOffset>
            </wp:positionV>
            <wp:extent cx="7766685" cy="913130"/>
            <wp:effectExtent l="0" t="0" r="5715" b="127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LW_stationery_footer.pd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685" cy="913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B421B6" w:rsidRPr="00FB7B39" w:rsidSect="007E7B76">
      <w:pgSz w:w="12240" w:h="15840"/>
      <w:pgMar w:top="0" w:right="1800" w:bottom="5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Caslon 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32C"/>
    <w:rsid w:val="00062218"/>
    <w:rsid w:val="000E4199"/>
    <w:rsid w:val="0011732C"/>
    <w:rsid w:val="00185183"/>
    <w:rsid w:val="001B54AF"/>
    <w:rsid w:val="00305775"/>
    <w:rsid w:val="00366BE3"/>
    <w:rsid w:val="00380F53"/>
    <w:rsid w:val="003A7529"/>
    <w:rsid w:val="003B483C"/>
    <w:rsid w:val="00431FB0"/>
    <w:rsid w:val="00440361"/>
    <w:rsid w:val="0053173D"/>
    <w:rsid w:val="00540494"/>
    <w:rsid w:val="00543651"/>
    <w:rsid w:val="00586EF7"/>
    <w:rsid w:val="005B1243"/>
    <w:rsid w:val="005F6194"/>
    <w:rsid w:val="006043CE"/>
    <w:rsid w:val="00682E89"/>
    <w:rsid w:val="006864A7"/>
    <w:rsid w:val="006B7CA1"/>
    <w:rsid w:val="006E458E"/>
    <w:rsid w:val="00705E2A"/>
    <w:rsid w:val="007312A3"/>
    <w:rsid w:val="00757BC7"/>
    <w:rsid w:val="007E7B76"/>
    <w:rsid w:val="008163F4"/>
    <w:rsid w:val="00876F8C"/>
    <w:rsid w:val="00986478"/>
    <w:rsid w:val="009C6D94"/>
    <w:rsid w:val="00A02A2F"/>
    <w:rsid w:val="00A0405C"/>
    <w:rsid w:val="00AC3122"/>
    <w:rsid w:val="00B050E9"/>
    <w:rsid w:val="00B05EDA"/>
    <w:rsid w:val="00B421B6"/>
    <w:rsid w:val="00BA63B6"/>
    <w:rsid w:val="00C01FE1"/>
    <w:rsid w:val="00C15ABB"/>
    <w:rsid w:val="00C67B4B"/>
    <w:rsid w:val="00CA1717"/>
    <w:rsid w:val="00CF73BA"/>
    <w:rsid w:val="00D43F1D"/>
    <w:rsid w:val="00D66CA4"/>
    <w:rsid w:val="00D76BBF"/>
    <w:rsid w:val="00D83934"/>
    <w:rsid w:val="00DD2746"/>
    <w:rsid w:val="00DF3F18"/>
    <w:rsid w:val="00EE5E7B"/>
    <w:rsid w:val="00F84360"/>
    <w:rsid w:val="00FB7B3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109BF6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FE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6F8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F8C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FE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6F8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F8C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mc-gen:Groups:Communications:Templates%20&amp;%20Standard%20Documents:Templates:Baptismal%20Form%20REDESIG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8D67D3B-83A9-FC4F-9644-4578BF9D6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Baptismal Form REDESIGN.dotx</Template>
  <TotalTime>10</TotalTime>
  <Pages>1</Pages>
  <Words>225</Words>
  <Characters>1388</Characters>
  <Application>Microsoft Macintosh Word</Application>
  <DocSecurity>0</DocSecurity>
  <Lines>43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Photography Consent Form / Release</vt:lpstr>
    </vt:vector>
  </TitlesOfParts>
  <Manager/>
  <Company>Harvard Memorial Church</Company>
  <LinksUpToDate>false</LinksUpToDate>
  <CharactersWithSpaces>1608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Photography Consent Form / Release</dc:title>
  <dc:subject/>
  <dc:creator/>
  <cp:keywords/>
  <dc:description/>
  <cp:lastModifiedBy>Yapo, Adrienne</cp:lastModifiedBy>
  <cp:revision>8</cp:revision>
  <cp:lastPrinted>2014-04-16T15:29:00Z</cp:lastPrinted>
  <dcterms:created xsi:type="dcterms:W3CDTF">2014-04-16T15:22:00Z</dcterms:created>
  <dcterms:modified xsi:type="dcterms:W3CDTF">2014-04-16T15:34:00Z</dcterms:modified>
  <cp:category/>
</cp:coreProperties>
</file>